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2"/>
        <w:gridCol w:w="568"/>
        <w:gridCol w:w="3828"/>
      </w:tblGrid>
      <w:tr w:rsidR="00E85637" w14:paraId="25DABFF4" w14:textId="77777777" w:rsidTr="2A7388CC">
        <w:trPr>
          <w:cantSplit/>
          <w:trHeight w:val="456"/>
        </w:trPr>
        <w:tc>
          <w:tcPr>
            <w:tcW w:w="5323" w:type="dxa"/>
            <w:vMerge w:val="restart"/>
          </w:tcPr>
          <w:p w14:paraId="338BB49A" w14:textId="335F2E08" w:rsidR="0033310D" w:rsidRDefault="0033310D" w:rsidP="0033310D">
            <w:pPr>
              <w:framePr w:w="9841" w:h="2071" w:wrap="notBeside" w:vAnchor="page" w:hAnchor="page" w:x="1576" w:y="3063"/>
            </w:pPr>
            <w:r>
              <w:t xml:space="preserve">Põlva </w:t>
            </w:r>
            <w:r w:rsidR="6EA7A199">
              <w:t>V</w:t>
            </w:r>
            <w:r>
              <w:t>allavalitsus</w:t>
            </w:r>
          </w:p>
          <w:p w14:paraId="119C5323" w14:textId="568FB11F" w:rsidR="0033310D" w:rsidRDefault="0033310D" w:rsidP="0033310D">
            <w:pPr>
              <w:framePr w:w="9841" w:h="2071" w:wrap="notBeside" w:vAnchor="page" w:hAnchor="page" w:x="1576" w:y="3063"/>
            </w:pPr>
            <w:hyperlink r:id="rId10" w:history="1">
              <w:r w:rsidRPr="009962C4">
                <w:rPr>
                  <w:rStyle w:val="Hyperlink"/>
                </w:rPr>
                <w:t>info@polva.ee</w:t>
              </w:r>
            </w:hyperlink>
            <w:r>
              <w:t xml:space="preserve">    </w:t>
            </w:r>
          </w:p>
          <w:p w14:paraId="5046963E" w14:textId="1508AA75" w:rsidR="007833A4" w:rsidRDefault="00C54A37" w:rsidP="00004545">
            <w:pPr>
              <w:framePr w:w="9841" w:h="2071" w:wrap="notBeside" w:vAnchor="page" w:hAnchor="page" w:x="1576" w:y="3063"/>
            </w:pPr>
            <w:hyperlink r:id="rId11" w:history="1">
              <w:r w:rsidRPr="001074D2">
                <w:rPr>
                  <w:rStyle w:val="Hyperlink"/>
                </w:rPr>
                <w:t>arne.tilk@polva.ee</w:t>
              </w:r>
            </w:hyperlink>
            <w:r>
              <w:t xml:space="preserve"> </w:t>
            </w:r>
          </w:p>
        </w:tc>
        <w:tc>
          <w:tcPr>
            <w:tcW w:w="552" w:type="dxa"/>
            <w:noWrap/>
          </w:tcPr>
          <w:p w14:paraId="3EFEB791" w14:textId="0F122A6D" w:rsidR="00E85637" w:rsidRDefault="00E85637" w:rsidP="00490597">
            <w:pPr>
              <w:framePr w:w="9841" w:h="2071" w:wrap="notBeside" w:vAnchor="page" w:hAnchor="page" w:x="1576" w:y="3063"/>
            </w:pPr>
          </w:p>
        </w:tc>
        <w:tc>
          <w:tcPr>
            <w:tcW w:w="3843" w:type="dxa"/>
            <w:tcMar>
              <w:left w:w="85" w:type="dxa"/>
            </w:tcMar>
          </w:tcPr>
          <w:p w14:paraId="4CD516DB" w14:textId="0E87E969" w:rsidR="00E85637" w:rsidRDefault="00E85637" w:rsidP="00490597">
            <w:pPr>
              <w:framePr w:w="9841" w:h="2071" w:wrap="notBeside" w:vAnchor="page" w:hAnchor="page" w:x="1576" w:y="3063"/>
            </w:pPr>
          </w:p>
        </w:tc>
      </w:tr>
      <w:tr w:rsidR="00E85637" w14:paraId="3CDDDF0A" w14:textId="77777777" w:rsidTr="2A7388CC">
        <w:trPr>
          <w:cantSplit/>
          <w:trHeight w:val="598"/>
        </w:trPr>
        <w:tc>
          <w:tcPr>
            <w:tcW w:w="5323" w:type="dxa"/>
            <w:vMerge/>
          </w:tcPr>
          <w:p w14:paraId="5402B8CC" w14:textId="77777777" w:rsidR="00E85637" w:rsidRDefault="00E85637" w:rsidP="00490597">
            <w:pPr>
              <w:framePr w:w="9841" w:h="2071" w:wrap="notBeside" w:vAnchor="page" w:hAnchor="page" w:x="1576" w:y="3063"/>
            </w:pPr>
          </w:p>
        </w:tc>
        <w:tc>
          <w:tcPr>
            <w:tcW w:w="552" w:type="dxa"/>
            <w:noWrap/>
          </w:tcPr>
          <w:p w14:paraId="07785D0E" w14:textId="46F263CD" w:rsidR="00E85637" w:rsidRDefault="00E85637" w:rsidP="00490597">
            <w:pPr>
              <w:framePr w:w="9841" w:h="2071" w:wrap="notBeside" w:vAnchor="page" w:hAnchor="page" w:x="1576" w:y="3063"/>
            </w:pPr>
          </w:p>
        </w:tc>
        <w:tc>
          <w:tcPr>
            <w:tcW w:w="3843" w:type="dxa"/>
            <w:tcMar>
              <w:left w:w="85" w:type="dxa"/>
            </w:tcMar>
          </w:tcPr>
          <w:p w14:paraId="2BFA2908" w14:textId="77777777" w:rsidR="00E552EE" w:rsidRDefault="000C164C" w:rsidP="00490597">
            <w:pPr>
              <w:framePr w:w="9841" w:h="2071" w:wrap="notBeside" w:vAnchor="page" w:hAnchor="page" w:x="1576" w:y="3063"/>
            </w:pPr>
            <w:r>
              <w:t xml:space="preserve">(digitaalallkirja kuupäev) </w:t>
            </w:r>
          </w:p>
          <w:p w14:paraId="2F9687A0" w14:textId="26F4E93A" w:rsidR="00E85637" w:rsidRDefault="000C164C" w:rsidP="00490597">
            <w:pPr>
              <w:framePr w:w="9841" w:h="2071" w:wrap="notBeside" w:vAnchor="page" w:hAnchor="page" w:x="1576" w:y="3063"/>
            </w:pPr>
            <w:r>
              <w:t xml:space="preserve"> </w:t>
            </w:r>
            <w:r w:rsidR="00356C40">
              <w:t xml:space="preserve">nr </w:t>
            </w:r>
            <w:r>
              <w:t xml:space="preserve"> </w:t>
            </w:r>
            <w:r w:rsidR="00DB02E5" w:rsidRPr="00DB02E5">
              <w:t>3-1.60/2025/38</w:t>
            </w:r>
          </w:p>
        </w:tc>
      </w:tr>
      <w:tr w:rsidR="00E85637" w14:paraId="1F2D8EB9" w14:textId="77777777" w:rsidTr="2A7388CC">
        <w:trPr>
          <w:cantSplit/>
          <w:trHeight w:hRule="exact" w:val="17"/>
        </w:trPr>
        <w:tc>
          <w:tcPr>
            <w:tcW w:w="5323" w:type="dxa"/>
          </w:tcPr>
          <w:p w14:paraId="26C25B46" w14:textId="77777777" w:rsidR="00E85637" w:rsidRDefault="00A9445B" w:rsidP="00490597">
            <w:pPr>
              <w:framePr w:w="9841" w:h="2071" w:wrap="notBeside" w:vAnchor="page" w:hAnchor="page" w:x="1576" w:y="3063"/>
            </w:pPr>
            <w:r>
              <w:t>XXXXXXXXXXXXXXXXXXXXXXXXXXXXX</w:t>
            </w:r>
            <w:r>
              <w:rPr>
                <w:sz w:val="18"/>
              </w:rPr>
              <w:t>X</w:t>
            </w:r>
          </w:p>
        </w:tc>
        <w:tc>
          <w:tcPr>
            <w:tcW w:w="552" w:type="dxa"/>
            <w:noWrap/>
          </w:tcPr>
          <w:p w14:paraId="093461B4" w14:textId="77777777" w:rsidR="00E85637" w:rsidRDefault="00A9445B" w:rsidP="00490597">
            <w:pPr>
              <w:framePr w:w="9841" w:h="2071" w:wrap="notBeside" w:vAnchor="page" w:hAnchor="page" w:x="1576" w:y="3063"/>
            </w:pPr>
            <w:r>
              <w:t>XX</w:t>
            </w:r>
            <w:r>
              <w:rPr>
                <w:sz w:val="22"/>
              </w:rPr>
              <w:t>X</w:t>
            </w:r>
          </w:p>
        </w:tc>
        <w:tc>
          <w:tcPr>
            <w:tcW w:w="3843" w:type="dxa"/>
          </w:tcPr>
          <w:p w14:paraId="3994DEA1" w14:textId="77777777" w:rsidR="00E85637" w:rsidRDefault="00E85637" w:rsidP="00490597">
            <w:pPr>
              <w:framePr w:w="9841" w:h="2071" w:wrap="notBeside" w:vAnchor="page" w:hAnchor="page" w:x="1576" w:y="3063"/>
            </w:pPr>
          </w:p>
        </w:tc>
      </w:tr>
    </w:tbl>
    <w:p w14:paraId="31C90695" w14:textId="77777777" w:rsidR="00E85637" w:rsidRDefault="00E85637" w:rsidP="00490597">
      <w:pPr>
        <w:framePr w:w="9841" w:h="2071" w:wrap="notBeside" w:vAnchor="page" w:hAnchor="page" w:x="1576" w:y="3063"/>
        <w:rPr>
          <w:sz w:val="12"/>
        </w:rPr>
      </w:pPr>
    </w:p>
    <w:p w14:paraId="080E3E86" w14:textId="77777777" w:rsidR="00E85637" w:rsidRDefault="00E85637">
      <w:pPr>
        <w:rPr>
          <w:spacing w:val="0"/>
          <w:position w:val="0"/>
          <w:sz w:val="20"/>
        </w:rPr>
      </w:pPr>
    </w:p>
    <w:p w14:paraId="25815D98" w14:textId="77777777" w:rsidR="00E85637" w:rsidRDefault="003A08B0">
      <w:pPr>
        <w:framePr w:w="9639" w:h="851" w:wrap="around" w:vAnchor="page" w:hAnchor="page" w:x="1702" w:y="625"/>
        <w:rPr>
          <w:spacing w:val="0"/>
          <w:position w:val="0"/>
        </w:rPr>
      </w:pPr>
      <w:r>
        <w:rPr>
          <w:noProof/>
          <w:spacing w:val="0"/>
          <w:position w:val="0"/>
          <w:lang w:val="en-US"/>
        </w:rPr>
        <w:drawing>
          <wp:inline distT="0" distB="0" distL="0" distR="0" wp14:anchorId="2F204679" wp14:editId="6752688A">
            <wp:extent cx="6040543" cy="6384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43" cy="6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A7C2" w14:textId="4E11447E" w:rsidR="00E85637" w:rsidRDefault="00CE142C">
      <w:pPr>
        <w:rPr>
          <w:b/>
          <w:kern w:val="28"/>
        </w:rPr>
      </w:pPr>
      <w:r w:rsidRPr="00CE142C">
        <w:rPr>
          <w:b/>
          <w:kern w:val="28"/>
        </w:rPr>
        <w:t>Kiidjärve</w:t>
      </w:r>
      <w:r w:rsidR="004B65E1">
        <w:rPr>
          <w:b/>
          <w:kern w:val="28"/>
        </w:rPr>
        <w:t xml:space="preserve"> </w:t>
      </w:r>
      <w:r w:rsidR="003F115B">
        <w:rPr>
          <w:b/>
          <w:kern w:val="28"/>
        </w:rPr>
        <w:t>riigimetsa</w:t>
      </w:r>
      <w:r w:rsidR="007F2A50">
        <w:rPr>
          <w:b/>
          <w:kern w:val="28"/>
        </w:rPr>
        <w:t xml:space="preserve"> tööd</w:t>
      </w:r>
    </w:p>
    <w:p w14:paraId="36578F78" w14:textId="77777777" w:rsidR="000D49E7" w:rsidRDefault="000D49E7"/>
    <w:p w14:paraId="6DBB1A2C" w14:textId="77777777" w:rsidR="00E85637" w:rsidRDefault="00E85637">
      <w:pPr>
        <w:rPr>
          <w:sz w:val="18"/>
        </w:rPr>
      </w:pPr>
    </w:p>
    <w:p w14:paraId="3DE7EC38" w14:textId="77777777" w:rsidR="00E85637" w:rsidRDefault="00E85637">
      <w:pPr>
        <w:sectPr w:rsidR="00E85637" w:rsidSect="00F00F2B">
          <w:headerReference w:type="default" r:id="rId13"/>
          <w:footerReference w:type="default" r:id="rId14"/>
          <w:headerReference w:type="first" r:id="rId15"/>
          <w:pgSz w:w="11906" w:h="16838" w:code="9"/>
          <w:pgMar w:top="3062" w:right="680" w:bottom="737" w:left="1701" w:header="454" w:footer="567" w:gutter="0"/>
          <w:cols w:space="708"/>
          <w:titlePg/>
        </w:sectPr>
      </w:pPr>
    </w:p>
    <w:p w14:paraId="6193965E" w14:textId="77777777" w:rsidR="00C54A37" w:rsidRDefault="00C54A37" w:rsidP="00595361">
      <w:pPr>
        <w:jc w:val="both"/>
        <w:rPr>
          <w:szCs w:val="24"/>
        </w:rPr>
      </w:pPr>
    </w:p>
    <w:p w14:paraId="192544E2" w14:textId="6813C856" w:rsidR="00645EDD" w:rsidRPr="006D395C" w:rsidRDefault="00645EDD" w:rsidP="00645EDD">
      <w:pPr>
        <w:jc w:val="both"/>
      </w:pPr>
      <w:r>
        <w:t>Anname teada, et RMK-l on plaanis käesoleva aasta suve</w:t>
      </w:r>
      <w:r w:rsidR="59198F8C">
        <w:t xml:space="preserve"> teises pooles</w:t>
      </w:r>
      <w:r>
        <w:t xml:space="preserve"> Kiidjärve </w:t>
      </w:r>
      <w:r w:rsidR="001C7EDC">
        <w:t xml:space="preserve">küla </w:t>
      </w:r>
      <w:r>
        <w:t>kogukonnaalal (endise nimega kõrgendatud avaliku huviga ehk KAH-ala) teha hooldustöid</w:t>
      </w:r>
      <w:r w:rsidR="25EB87E0">
        <w:t>, et langetada</w:t>
      </w:r>
      <w:r w:rsidR="293D3DA4">
        <w:t xml:space="preserve"> kuivanud ja murdumisohtlikke puid</w:t>
      </w:r>
      <w:r>
        <w:t xml:space="preserve">. Töid teeme </w:t>
      </w:r>
      <w:r w:rsidR="006E4B80">
        <w:t xml:space="preserve">Põlva </w:t>
      </w:r>
      <w:r>
        <w:t xml:space="preserve">vallas </w:t>
      </w:r>
      <w:r w:rsidR="00B15212">
        <w:t xml:space="preserve"> Kiidjärve külas maaüksusel Kiidjärve metskond 26 </w:t>
      </w:r>
      <w:r>
        <w:t xml:space="preserve">(katastritunnusega </w:t>
      </w:r>
      <w:r w:rsidR="006E4B80">
        <w:t>87202:002:0087</w:t>
      </w:r>
      <w:r>
        <w:t>)</w:t>
      </w:r>
      <w:r w:rsidR="41BE6E94">
        <w:t xml:space="preserve"> läbiva</w:t>
      </w:r>
      <w:r w:rsidR="42C8D50A">
        <w:t>te</w:t>
      </w:r>
      <w:r w:rsidR="41BE6E94">
        <w:t xml:space="preserve"> matkara</w:t>
      </w:r>
      <w:r w:rsidR="6E932BF3">
        <w:t>dade</w:t>
      </w:r>
      <w:r w:rsidR="41BE6E94">
        <w:t xml:space="preserve"> ligiduses</w:t>
      </w:r>
      <w:r>
        <w:t xml:space="preserve">. Tööde ala asub </w:t>
      </w:r>
      <w:r w:rsidR="006E4B80">
        <w:t>Ahja jõe ürgoru maastikukaitsealal ja tööd te</w:t>
      </w:r>
      <w:r w:rsidR="0E14D7BE">
        <w:t>e</w:t>
      </w:r>
      <w:r w:rsidR="006E4B80">
        <w:t xml:space="preserve">me </w:t>
      </w:r>
      <w:r>
        <w:t xml:space="preserve"> kooskõlastatult Keskkonnaametiga.  </w:t>
      </w:r>
    </w:p>
    <w:p w14:paraId="2DB3C54B" w14:textId="77777777" w:rsidR="00EB629C" w:rsidRDefault="00EB629C" w:rsidP="00EC792A">
      <w:pPr>
        <w:jc w:val="both"/>
        <w:rPr>
          <w:szCs w:val="24"/>
        </w:rPr>
      </w:pPr>
    </w:p>
    <w:p w14:paraId="03A16611" w14:textId="160CA664" w:rsidR="00645EDD" w:rsidRDefault="00645EDD" w:rsidP="00EC792A">
      <w:pPr>
        <w:jc w:val="both"/>
      </w:pPr>
      <w:r>
        <w:t>Külastajate ohutuse tagamiseks paranda</w:t>
      </w:r>
      <w:r w:rsidR="661363B5">
        <w:t>m</w:t>
      </w:r>
      <w:r>
        <w:t>e radade läbitavust ja eemalda</w:t>
      </w:r>
      <w:r w:rsidR="1910C429">
        <w:t>m</w:t>
      </w:r>
      <w:r>
        <w:t>e</w:t>
      </w:r>
      <w:r w:rsidR="005F1BF6">
        <w:t xml:space="preserve"> peamiselt Roiupalu õpperaja äärest</w:t>
      </w:r>
      <w:r>
        <w:t xml:space="preserve"> </w:t>
      </w:r>
      <w:r w:rsidR="00F15082">
        <w:t xml:space="preserve">109 </w:t>
      </w:r>
      <w:r>
        <w:t>ohtlik</w:t>
      </w:r>
      <w:r w:rsidR="00F15082">
        <w:t>k</w:t>
      </w:r>
      <w:r>
        <w:t>u puud.</w:t>
      </w:r>
    </w:p>
    <w:p w14:paraId="57F54EDD" w14:textId="797BFE00" w:rsidR="00F15082" w:rsidRDefault="00B15212" w:rsidP="00EC792A">
      <w:pPr>
        <w:jc w:val="both"/>
      </w:pPr>
      <w:r>
        <w:t>Tööde te</w:t>
      </w:r>
      <w:r w:rsidR="796001C9">
        <w:t>ge</w:t>
      </w:r>
      <w:r>
        <w:t xml:space="preserve">mise ajal piiratakse inimeste liikumist. </w:t>
      </w:r>
      <w:r w:rsidR="569A3134">
        <w:t>Kuna tegemist on looduskaitseala sihtkaitsevööndiga, jäävad l</w:t>
      </w:r>
      <w:r w:rsidR="00F15082">
        <w:t>angetatud puud alale.</w:t>
      </w:r>
      <w:r>
        <w:t xml:space="preserve"> </w:t>
      </w:r>
    </w:p>
    <w:p w14:paraId="09C69969" w14:textId="77777777" w:rsidR="00B15212" w:rsidRDefault="00B15212" w:rsidP="00EC792A">
      <w:pPr>
        <w:jc w:val="both"/>
        <w:rPr>
          <w:szCs w:val="24"/>
        </w:rPr>
      </w:pPr>
    </w:p>
    <w:p w14:paraId="51178029" w14:textId="3F8DCE33" w:rsidR="006E4B80" w:rsidRDefault="005F1BF6" w:rsidP="00EC792A">
      <w:pPr>
        <w:jc w:val="both"/>
      </w:pPr>
      <w:r>
        <w:rPr>
          <w:noProof/>
        </w:rPr>
        <w:drawing>
          <wp:inline distT="0" distB="0" distL="0" distR="0" wp14:anchorId="3E2C53C4" wp14:editId="3FD057C3">
            <wp:extent cx="6048376" cy="3089910"/>
            <wp:effectExtent l="0" t="0" r="9525" b="0"/>
            <wp:docPr id="581644788" name="Picture 1" descr="A map of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6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F01A" w14:textId="77777777" w:rsidR="00B15212" w:rsidRDefault="00B15212" w:rsidP="00EC792A">
      <w:pPr>
        <w:jc w:val="both"/>
        <w:rPr>
          <w:szCs w:val="24"/>
        </w:rPr>
      </w:pPr>
    </w:p>
    <w:p w14:paraId="2ED1C31E" w14:textId="426E9A22" w:rsidR="001E5F41" w:rsidRDefault="00B15212" w:rsidP="00EC792A">
      <w:pPr>
        <w:jc w:val="both"/>
        <w:rPr>
          <w:szCs w:val="24"/>
        </w:rPr>
      </w:pPr>
      <w:r w:rsidRPr="00B15212">
        <w:rPr>
          <w:szCs w:val="24"/>
        </w:rPr>
        <w:t xml:space="preserve">Joonis. </w:t>
      </w:r>
      <w:r w:rsidR="005F1BF6">
        <w:rPr>
          <w:szCs w:val="24"/>
        </w:rPr>
        <w:t>Sinise</w:t>
      </w:r>
      <w:r w:rsidRPr="00B15212">
        <w:rPr>
          <w:szCs w:val="24"/>
        </w:rPr>
        <w:t xml:space="preserve"> punktiirjoonega on tähistatud tööala</w:t>
      </w:r>
      <w:r w:rsidR="0000590F">
        <w:rPr>
          <w:szCs w:val="24"/>
        </w:rPr>
        <w:t>, punakas joon infotahvlitega (? märkidega) olemasolev matkarada</w:t>
      </w:r>
      <w:r w:rsidRPr="00B15212">
        <w:rPr>
          <w:szCs w:val="24"/>
        </w:rPr>
        <w:t>.</w:t>
      </w:r>
      <w:r>
        <w:rPr>
          <w:szCs w:val="24"/>
        </w:rPr>
        <w:t xml:space="preserve"> </w:t>
      </w:r>
    </w:p>
    <w:p w14:paraId="5021D74E" w14:textId="77777777" w:rsidR="00B15212" w:rsidRDefault="00B15212" w:rsidP="00EC792A">
      <w:pPr>
        <w:jc w:val="both"/>
        <w:rPr>
          <w:szCs w:val="24"/>
        </w:rPr>
      </w:pPr>
    </w:p>
    <w:p w14:paraId="18AAD2F0" w14:textId="77777777" w:rsidR="00645EDD" w:rsidRDefault="00645EDD" w:rsidP="00645EDD">
      <w:pPr>
        <w:jc w:val="both"/>
        <w:rPr>
          <w:szCs w:val="24"/>
        </w:rPr>
      </w:pPr>
      <w:r w:rsidRPr="000928F5">
        <w:rPr>
          <w:szCs w:val="24"/>
        </w:rPr>
        <w:lastRenderedPageBreak/>
        <w:t>Tö</w:t>
      </w:r>
      <w:r>
        <w:rPr>
          <w:szCs w:val="24"/>
        </w:rPr>
        <w:t>i</w:t>
      </w:r>
      <w:r w:rsidRPr="000928F5">
        <w:rPr>
          <w:szCs w:val="24"/>
        </w:rPr>
        <w:t xml:space="preserve">d plaanime teha </w:t>
      </w:r>
      <w:r>
        <w:rPr>
          <w:szCs w:val="24"/>
        </w:rPr>
        <w:t>augustist septembrini</w:t>
      </w:r>
      <w:r w:rsidRPr="00F94B3C">
        <w:rPr>
          <w:szCs w:val="24"/>
        </w:rPr>
        <w:t>.</w:t>
      </w:r>
    </w:p>
    <w:p w14:paraId="08F3CDCE" w14:textId="77777777" w:rsidR="005F1BF6" w:rsidRDefault="005F1BF6" w:rsidP="00645EDD">
      <w:pPr>
        <w:jc w:val="both"/>
        <w:rPr>
          <w:szCs w:val="24"/>
        </w:rPr>
      </w:pPr>
    </w:p>
    <w:p w14:paraId="0660FBA3" w14:textId="77777777" w:rsidR="00645EDD" w:rsidRDefault="00645EDD" w:rsidP="00645EDD">
      <w:pPr>
        <w:jc w:val="both"/>
        <w:rPr>
          <w:szCs w:val="24"/>
        </w:rPr>
      </w:pPr>
    </w:p>
    <w:p w14:paraId="02458955" w14:textId="009761B8" w:rsidR="005F1BF6" w:rsidRDefault="00645EDD" w:rsidP="00645EDD">
      <w:pPr>
        <w:jc w:val="both"/>
      </w:pPr>
      <w:r>
        <w:t>Põlva vallavalitsus</w:t>
      </w:r>
      <w:r w:rsidR="001C7EDC">
        <w:t xml:space="preserve"> on</w:t>
      </w:r>
      <w:r>
        <w:t xml:space="preserve"> kooskõlastanud metsatööde kava 2021-2030</w:t>
      </w:r>
      <w:r w:rsidR="303CBD89">
        <w:t>,</w:t>
      </w:r>
      <w:r>
        <w:t xml:space="preserve"> milles kirjeldatud tööd ei ole</w:t>
      </w:r>
    </w:p>
    <w:p w14:paraId="06437709" w14:textId="64F4156A" w:rsidR="00645EDD" w:rsidRDefault="005F1BF6" w:rsidP="00645EDD">
      <w:pPr>
        <w:jc w:val="both"/>
      </w:pPr>
      <w:hyperlink r:id="rId17">
        <w:r w:rsidRPr="2A7388CC">
          <w:rPr>
            <w:color w:val="0000FF"/>
            <w:u w:val="single"/>
          </w:rPr>
          <w:t>Polvamaa_Kiidjarve_muudetud_kava_projekt_2021-05-17.pdf</w:t>
        </w:r>
        <w:r w:rsidR="5E0A2E3F" w:rsidRPr="2A7388CC">
          <w:rPr>
            <w:color w:val="0000FF"/>
            <w:u w:val="single"/>
          </w:rPr>
          <w:t>,</w:t>
        </w:r>
      </w:hyperlink>
      <w:r w:rsidR="5E0A2E3F">
        <w:t xml:space="preserve"> kuna tegemist on sihtkaitsevööndiga ja tavapäraseid metsatöid seal ei tehta.</w:t>
      </w:r>
      <w:r w:rsidR="00645EDD">
        <w:t xml:space="preserve"> </w:t>
      </w:r>
    </w:p>
    <w:p w14:paraId="2B8954D9" w14:textId="77777777" w:rsidR="0085209C" w:rsidRDefault="0085209C" w:rsidP="00FB783C">
      <w:pPr>
        <w:rPr>
          <w:color w:val="000000" w:themeColor="text1"/>
          <w:szCs w:val="24"/>
        </w:rPr>
      </w:pPr>
    </w:p>
    <w:p w14:paraId="06ED3EE1" w14:textId="77777777" w:rsidR="00D03F67" w:rsidRDefault="00D03F67" w:rsidP="00FB783C">
      <w:pPr>
        <w:rPr>
          <w:color w:val="000000" w:themeColor="text1"/>
          <w:szCs w:val="24"/>
        </w:rPr>
      </w:pPr>
    </w:p>
    <w:p w14:paraId="7FC70097" w14:textId="77777777" w:rsidR="001D139F" w:rsidRDefault="001D139F">
      <w:pPr>
        <w:sectPr w:rsidR="001D139F" w:rsidSect="00F00F2B">
          <w:type w:val="continuous"/>
          <w:pgSz w:w="11906" w:h="16838" w:code="9"/>
          <w:pgMar w:top="907" w:right="680" w:bottom="737" w:left="1701" w:header="454" w:footer="567" w:gutter="0"/>
          <w:cols w:space="708"/>
          <w:formProt w:val="0"/>
          <w:titlePg/>
        </w:sectPr>
      </w:pPr>
    </w:p>
    <w:p w14:paraId="04653F06" w14:textId="752EDB74" w:rsidR="00E85637" w:rsidRDefault="00A9445B">
      <w:r>
        <w:fldChar w:fldCharType="begin">
          <w:ffData>
            <w:name w:val="Text33"/>
            <w:enabled/>
            <w:calcOnExit w:val="0"/>
            <w:helpText w:type="text" w:val="Siia kirjutage tervitusvormel.&#10;&#10;Näiteks: Lugupidamisega&#10;&#10;Seejärel liikuge Tab klahviga järgmisele väljale."/>
            <w:statusText w:type="text" w:val="Siia kirjutage tervitusvormel (vt F1)"/>
            <w:textInput>
              <w:default w:val="Lugupidamiseg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Lugupidamisega</w:t>
      </w:r>
      <w:r>
        <w:fldChar w:fldCharType="end"/>
      </w:r>
    </w:p>
    <w:p w14:paraId="5614A806" w14:textId="757EF645" w:rsidR="00E85637" w:rsidRDefault="00460B46">
      <w:pPr>
        <w:rPr>
          <w:spacing w:val="0"/>
          <w:position w:val="0"/>
        </w:rPr>
      </w:pPr>
      <w:r w:rsidRPr="00460B46">
        <w:rPr>
          <w:spacing w:val="0"/>
          <w:position w:val="0"/>
        </w:rPr>
        <w:t>(allkirjastatud digitaalselt)</w:t>
      </w:r>
    </w:p>
    <w:p w14:paraId="23BFBD14" w14:textId="77777777" w:rsidR="00E85637" w:rsidRDefault="00E85637">
      <w:pPr>
        <w:rPr>
          <w:sz w:val="2"/>
        </w:rPr>
      </w:pPr>
    </w:p>
    <w:p w14:paraId="1A19423B" w14:textId="77777777" w:rsidR="00296C7D" w:rsidRDefault="00296C7D" w:rsidP="00296C7D">
      <w:r>
        <w:t>Risto Sepp</w:t>
      </w:r>
    </w:p>
    <w:p w14:paraId="560EA43A" w14:textId="47339A74" w:rsidR="00296C7D" w:rsidRDefault="0080008C" w:rsidP="00296C7D">
      <w:r>
        <w:t xml:space="preserve">RMK </w:t>
      </w:r>
      <w:r w:rsidR="00296C7D">
        <w:t>Kagu regioon</w:t>
      </w:r>
    </w:p>
    <w:p w14:paraId="0ABF3A43" w14:textId="26F57F5B" w:rsidR="00296C7D" w:rsidRDefault="009A427D" w:rsidP="00296C7D">
      <w:r>
        <w:t>k</w:t>
      </w:r>
      <w:r w:rsidR="00296C7D" w:rsidRPr="001009E2">
        <w:t>aasamisspetsialist</w:t>
      </w:r>
    </w:p>
    <w:p w14:paraId="652AD31C" w14:textId="77777777" w:rsidR="00296C7D" w:rsidRDefault="00296C7D" w:rsidP="00296C7D">
      <w:r w:rsidRPr="005903B4">
        <w:t xml:space="preserve">513 0147  </w:t>
      </w:r>
    </w:p>
    <w:p w14:paraId="36F1D0E8" w14:textId="77777777" w:rsidR="00296C7D" w:rsidRDefault="00296C7D" w:rsidP="00296C7D">
      <w:r>
        <w:t>Risto.Sepp</w:t>
      </w:r>
      <w:r w:rsidRPr="005903B4">
        <w:t>@rmk.ee</w:t>
      </w:r>
    </w:p>
    <w:p w14:paraId="75E83828" w14:textId="77777777" w:rsidR="00296C7D" w:rsidRDefault="00296C7D" w:rsidP="00296C7D"/>
    <w:p w14:paraId="68BF5B9A" w14:textId="77777777" w:rsidR="00296C7D" w:rsidRDefault="00296C7D" w:rsidP="00296C7D"/>
    <w:p w14:paraId="7158613D" w14:textId="77777777" w:rsidR="00A46221" w:rsidRDefault="00A46221" w:rsidP="00296C7D"/>
    <w:p w14:paraId="00429819" w14:textId="77777777" w:rsidR="00C821C2" w:rsidRDefault="00C821C2" w:rsidP="00296C7D"/>
    <w:p w14:paraId="4DC9BC79" w14:textId="77777777" w:rsidR="00C821C2" w:rsidRDefault="00C821C2" w:rsidP="00296C7D"/>
    <w:sectPr w:rsidR="00C821C2">
      <w:footerReference w:type="default" r:id="rId18"/>
      <w:headerReference w:type="first" r:id="rId19"/>
      <w:footerReference w:type="first" r:id="rId20"/>
      <w:type w:val="continuous"/>
      <w:pgSz w:w="11906" w:h="16838" w:code="9"/>
      <w:pgMar w:top="907" w:right="680" w:bottom="737" w:left="1701" w:header="454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DD9E3" w14:textId="77777777" w:rsidR="0014012F" w:rsidRDefault="0014012F">
      <w:r>
        <w:separator/>
      </w:r>
    </w:p>
  </w:endnote>
  <w:endnote w:type="continuationSeparator" w:id="0">
    <w:p w14:paraId="3EB4E374" w14:textId="77777777" w:rsidR="0014012F" w:rsidRDefault="00140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A808F" w14:textId="77777777" w:rsidR="00E85637" w:rsidRDefault="00E85637">
    <w:pPr>
      <w:jc w:val="center"/>
      <w:rPr>
        <w:spacing w:val="0"/>
        <w:position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52D3" w14:textId="77777777" w:rsidR="00E85637" w:rsidRDefault="00E85637">
    <w:pPr>
      <w:jc w:val="center"/>
      <w:rPr>
        <w:spacing w:val="0"/>
        <w:positio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0A234" w14:textId="77777777" w:rsidR="00E85637" w:rsidRDefault="00E85637">
    <w:pPr>
      <w:tabs>
        <w:tab w:val="left" w:pos="2552"/>
        <w:tab w:val="left" w:pos="56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4C6FA" w14:textId="77777777" w:rsidR="0014012F" w:rsidRDefault="0014012F">
      <w:r>
        <w:separator/>
      </w:r>
    </w:p>
  </w:footnote>
  <w:footnote w:type="continuationSeparator" w:id="0">
    <w:p w14:paraId="32C3A8F3" w14:textId="77777777" w:rsidR="0014012F" w:rsidRDefault="00140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E7076" w14:textId="77777777" w:rsidR="00E85637" w:rsidRDefault="00A9445B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187A2D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2DB8A" w14:textId="77777777" w:rsidR="00E85637" w:rsidRDefault="00E85637">
    <w:pP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66FA" w14:textId="77777777" w:rsidR="00E85637" w:rsidRDefault="00E85637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944DC"/>
    <w:multiLevelType w:val="multilevel"/>
    <w:tmpl w:val="BD945E1E"/>
    <w:lvl w:ilvl="0">
      <w:start w:val="1"/>
      <w:numFmt w:val="decimal"/>
      <w:pStyle w:val="Numbering"/>
      <w:lvlText w:val="%1."/>
      <w:lvlJc w:val="right"/>
      <w:pPr>
        <w:tabs>
          <w:tab w:val="num" w:pos="340"/>
        </w:tabs>
        <w:ind w:left="340" w:hanging="56"/>
      </w:pPr>
    </w:lvl>
    <w:lvl w:ilvl="1">
      <w:start w:val="1"/>
      <w:numFmt w:val="decimal"/>
      <w:lvlText w:val="%1.%2."/>
      <w:lvlJc w:val="right"/>
      <w:pPr>
        <w:tabs>
          <w:tab w:val="num" w:pos="851"/>
        </w:tabs>
        <w:ind w:left="851" w:hanging="57"/>
      </w:pPr>
    </w:lvl>
    <w:lvl w:ilvl="2">
      <w:start w:val="1"/>
      <w:numFmt w:val="decimal"/>
      <w:lvlText w:val="%1.%2.%3."/>
      <w:lvlJc w:val="right"/>
      <w:pPr>
        <w:tabs>
          <w:tab w:val="num" w:pos="1531"/>
        </w:tabs>
        <w:ind w:left="1531" w:hanging="5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441D3F2A"/>
    <w:multiLevelType w:val="singleLevel"/>
    <w:tmpl w:val="037CE922"/>
    <w:lvl w:ilvl="0">
      <w:start w:val="1"/>
      <w:numFmt w:val="bullet"/>
      <w:pStyle w:val="Bulleting"/>
      <w:lvlText w:val="•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</w:abstractNum>
  <w:abstractNum w:abstractNumId="2" w15:restartNumberingAfterBreak="0">
    <w:nsid w:val="6D65041D"/>
    <w:multiLevelType w:val="hybridMultilevel"/>
    <w:tmpl w:val="AE186F4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2213634">
    <w:abstractNumId w:val="0"/>
  </w:num>
  <w:num w:numId="2" w16cid:durableId="1368919193">
    <w:abstractNumId w:val="1"/>
  </w:num>
  <w:num w:numId="3" w16cid:durableId="62967522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ocumentProtection w:edit="trackedChanges" w:enforcement="0"/>
  <w:defaultTabStop w:val="68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857"/>
    <w:rsid w:val="00004545"/>
    <w:rsid w:val="0000590F"/>
    <w:rsid w:val="00006B50"/>
    <w:rsid w:val="0001184F"/>
    <w:rsid w:val="00012D64"/>
    <w:rsid w:val="00014B84"/>
    <w:rsid w:val="00025CDA"/>
    <w:rsid w:val="00027D0C"/>
    <w:rsid w:val="000403D3"/>
    <w:rsid w:val="00042161"/>
    <w:rsid w:val="0005323E"/>
    <w:rsid w:val="00065CA9"/>
    <w:rsid w:val="000A2B38"/>
    <w:rsid w:val="000A46EB"/>
    <w:rsid w:val="000A5531"/>
    <w:rsid w:val="000B078C"/>
    <w:rsid w:val="000B2B79"/>
    <w:rsid w:val="000C0704"/>
    <w:rsid w:val="000C164C"/>
    <w:rsid w:val="000D31BC"/>
    <w:rsid w:val="000D49E7"/>
    <w:rsid w:val="000E334B"/>
    <w:rsid w:val="000F2548"/>
    <w:rsid w:val="00132E9C"/>
    <w:rsid w:val="0014012F"/>
    <w:rsid w:val="0015432F"/>
    <w:rsid w:val="001606E2"/>
    <w:rsid w:val="001614F9"/>
    <w:rsid w:val="001629A3"/>
    <w:rsid w:val="00171177"/>
    <w:rsid w:val="00177899"/>
    <w:rsid w:val="00181997"/>
    <w:rsid w:val="00187A2D"/>
    <w:rsid w:val="00190E40"/>
    <w:rsid w:val="00195B99"/>
    <w:rsid w:val="001A6013"/>
    <w:rsid w:val="001C2ADC"/>
    <w:rsid w:val="001C2CB0"/>
    <w:rsid w:val="001C5398"/>
    <w:rsid w:val="001C672D"/>
    <w:rsid w:val="001C7EDC"/>
    <w:rsid w:val="001D139F"/>
    <w:rsid w:val="001E574A"/>
    <w:rsid w:val="001E5F41"/>
    <w:rsid w:val="001E6F3A"/>
    <w:rsid w:val="001F1E9D"/>
    <w:rsid w:val="001F6859"/>
    <w:rsid w:val="00225011"/>
    <w:rsid w:val="00231DFB"/>
    <w:rsid w:val="0026127C"/>
    <w:rsid w:val="0026160A"/>
    <w:rsid w:val="00262C1B"/>
    <w:rsid w:val="002711A5"/>
    <w:rsid w:val="00296C7D"/>
    <w:rsid w:val="002C23CA"/>
    <w:rsid w:val="002E3146"/>
    <w:rsid w:val="002E64F6"/>
    <w:rsid w:val="002F5090"/>
    <w:rsid w:val="00304333"/>
    <w:rsid w:val="00306A19"/>
    <w:rsid w:val="00317B69"/>
    <w:rsid w:val="00326150"/>
    <w:rsid w:val="003313C9"/>
    <w:rsid w:val="0033310D"/>
    <w:rsid w:val="00345ACC"/>
    <w:rsid w:val="00356C40"/>
    <w:rsid w:val="00361915"/>
    <w:rsid w:val="00363BFB"/>
    <w:rsid w:val="003656E2"/>
    <w:rsid w:val="00375731"/>
    <w:rsid w:val="00383827"/>
    <w:rsid w:val="00394F84"/>
    <w:rsid w:val="003A08B0"/>
    <w:rsid w:val="003A243C"/>
    <w:rsid w:val="003B4CEE"/>
    <w:rsid w:val="003B67F9"/>
    <w:rsid w:val="003C48D8"/>
    <w:rsid w:val="003C4908"/>
    <w:rsid w:val="003D6F9F"/>
    <w:rsid w:val="003E23CF"/>
    <w:rsid w:val="003F036E"/>
    <w:rsid w:val="003F115B"/>
    <w:rsid w:val="003F2348"/>
    <w:rsid w:val="003F3B5E"/>
    <w:rsid w:val="00407EC8"/>
    <w:rsid w:val="00411560"/>
    <w:rsid w:val="004249BA"/>
    <w:rsid w:val="00436506"/>
    <w:rsid w:val="00460B46"/>
    <w:rsid w:val="0046705A"/>
    <w:rsid w:val="00476805"/>
    <w:rsid w:val="00477F67"/>
    <w:rsid w:val="004835B9"/>
    <w:rsid w:val="00490597"/>
    <w:rsid w:val="00491E34"/>
    <w:rsid w:val="00496D7F"/>
    <w:rsid w:val="004B65E1"/>
    <w:rsid w:val="004D0AFD"/>
    <w:rsid w:val="004E308D"/>
    <w:rsid w:val="004F6B59"/>
    <w:rsid w:val="004F7418"/>
    <w:rsid w:val="005157A7"/>
    <w:rsid w:val="00525211"/>
    <w:rsid w:val="00526169"/>
    <w:rsid w:val="005268E1"/>
    <w:rsid w:val="00530697"/>
    <w:rsid w:val="00532B97"/>
    <w:rsid w:val="00542AE4"/>
    <w:rsid w:val="005434A4"/>
    <w:rsid w:val="00544BD9"/>
    <w:rsid w:val="005455FB"/>
    <w:rsid w:val="00550A33"/>
    <w:rsid w:val="00550C86"/>
    <w:rsid w:val="005851C9"/>
    <w:rsid w:val="005903B4"/>
    <w:rsid w:val="00590512"/>
    <w:rsid w:val="00595361"/>
    <w:rsid w:val="005A06A0"/>
    <w:rsid w:val="005C64D3"/>
    <w:rsid w:val="005E502B"/>
    <w:rsid w:val="005F1BF6"/>
    <w:rsid w:val="0062390B"/>
    <w:rsid w:val="006349BA"/>
    <w:rsid w:val="00645EDD"/>
    <w:rsid w:val="00646C80"/>
    <w:rsid w:val="00683743"/>
    <w:rsid w:val="00683910"/>
    <w:rsid w:val="006915E6"/>
    <w:rsid w:val="006B1AF8"/>
    <w:rsid w:val="006B5DBE"/>
    <w:rsid w:val="006C0E58"/>
    <w:rsid w:val="006E4B80"/>
    <w:rsid w:val="006E64CF"/>
    <w:rsid w:val="006F3680"/>
    <w:rsid w:val="0070063B"/>
    <w:rsid w:val="00704BBF"/>
    <w:rsid w:val="00706E32"/>
    <w:rsid w:val="007163A7"/>
    <w:rsid w:val="00724FB6"/>
    <w:rsid w:val="00733253"/>
    <w:rsid w:val="007347EF"/>
    <w:rsid w:val="0073F3DC"/>
    <w:rsid w:val="007613B2"/>
    <w:rsid w:val="0077754D"/>
    <w:rsid w:val="007833A4"/>
    <w:rsid w:val="00785E7B"/>
    <w:rsid w:val="00793CA5"/>
    <w:rsid w:val="007B086E"/>
    <w:rsid w:val="007B21A5"/>
    <w:rsid w:val="007B242A"/>
    <w:rsid w:val="007B7275"/>
    <w:rsid w:val="007C0191"/>
    <w:rsid w:val="007C22D4"/>
    <w:rsid w:val="007C3C5B"/>
    <w:rsid w:val="007D11AE"/>
    <w:rsid w:val="007D1B4E"/>
    <w:rsid w:val="007D64CB"/>
    <w:rsid w:val="007E01D2"/>
    <w:rsid w:val="007E07CA"/>
    <w:rsid w:val="007E0D20"/>
    <w:rsid w:val="007E6D59"/>
    <w:rsid w:val="007F2A50"/>
    <w:rsid w:val="007F482F"/>
    <w:rsid w:val="007F68A8"/>
    <w:rsid w:val="0080008C"/>
    <w:rsid w:val="00816D2F"/>
    <w:rsid w:val="00833E52"/>
    <w:rsid w:val="00845FCB"/>
    <w:rsid w:val="00851FD2"/>
    <w:rsid w:val="0085209C"/>
    <w:rsid w:val="008606E8"/>
    <w:rsid w:val="00864542"/>
    <w:rsid w:val="00867359"/>
    <w:rsid w:val="00884186"/>
    <w:rsid w:val="00892474"/>
    <w:rsid w:val="00892B5F"/>
    <w:rsid w:val="008A6612"/>
    <w:rsid w:val="008B03CD"/>
    <w:rsid w:val="008B1038"/>
    <w:rsid w:val="008C0A3A"/>
    <w:rsid w:val="008D6321"/>
    <w:rsid w:val="008E6024"/>
    <w:rsid w:val="00902628"/>
    <w:rsid w:val="009047AE"/>
    <w:rsid w:val="00907F91"/>
    <w:rsid w:val="00930493"/>
    <w:rsid w:val="00932496"/>
    <w:rsid w:val="009551FE"/>
    <w:rsid w:val="009552CC"/>
    <w:rsid w:val="00964E83"/>
    <w:rsid w:val="00985756"/>
    <w:rsid w:val="009970C1"/>
    <w:rsid w:val="00997F87"/>
    <w:rsid w:val="009A427D"/>
    <w:rsid w:val="009A5288"/>
    <w:rsid w:val="009A78DE"/>
    <w:rsid w:val="009C35F0"/>
    <w:rsid w:val="009F2B39"/>
    <w:rsid w:val="009F30DB"/>
    <w:rsid w:val="009F3156"/>
    <w:rsid w:val="009F62E4"/>
    <w:rsid w:val="00A050E6"/>
    <w:rsid w:val="00A055BD"/>
    <w:rsid w:val="00A06A67"/>
    <w:rsid w:val="00A22025"/>
    <w:rsid w:val="00A229C5"/>
    <w:rsid w:val="00A30A12"/>
    <w:rsid w:val="00A36506"/>
    <w:rsid w:val="00A46221"/>
    <w:rsid w:val="00A54FAC"/>
    <w:rsid w:val="00A616F1"/>
    <w:rsid w:val="00A924FF"/>
    <w:rsid w:val="00A92FBB"/>
    <w:rsid w:val="00A9445B"/>
    <w:rsid w:val="00AA6DA9"/>
    <w:rsid w:val="00AB0450"/>
    <w:rsid w:val="00AB688B"/>
    <w:rsid w:val="00AB7249"/>
    <w:rsid w:val="00AB73E7"/>
    <w:rsid w:val="00AC121B"/>
    <w:rsid w:val="00AC13BE"/>
    <w:rsid w:val="00AC7E13"/>
    <w:rsid w:val="00AD4DB0"/>
    <w:rsid w:val="00B15212"/>
    <w:rsid w:val="00B34D62"/>
    <w:rsid w:val="00B367D1"/>
    <w:rsid w:val="00B46792"/>
    <w:rsid w:val="00B5528E"/>
    <w:rsid w:val="00B65EF2"/>
    <w:rsid w:val="00B74284"/>
    <w:rsid w:val="00B75F16"/>
    <w:rsid w:val="00B7608B"/>
    <w:rsid w:val="00BA761E"/>
    <w:rsid w:val="00BC2DE4"/>
    <w:rsid w:val="00BD4C68"/>
    <w:rsid w:val="00BF0803"/>
    <w:rsid w:val="00C2611F"/>
    <w:rsid w:val="00C26ED7"/>
    <w:rsid w:val="00C27473"/>
    <w:rsid w:val="00C32B5E"/>
    <w:rsid w:val="00C3418C"/>
    <w:rsid w:val="00C35EBF"/>
    <w:rsid w:val="00C37553"/>
    <w:rsid w:val="00C44139"/>
    <w:rsid w:val="00C52479"/>
    <w:rsid w:val="00C54A37"/>
    <w:rsid w:val="00C67247"/>
    <w:rsid w:val="00C762A0"/>
    <w:rsid w:val="00C821C2"/>
    <w:rsid w:val="00CD7F76"/>
    <w:rsid w:val="00CE142C"/>
    <w:rsid w:val="00CE1661"/>
    <w:rsid w:val="00CE1DE0"/>
    <w:rsid w:val="00CE2B7E"/>
    <w:rsid w:val="00CF0857"/>
    <w:rsid w:val="00CF3565"/>
    <w:rsid w:val="00D03CF3"/>
    <w:rsid w:val="00D03F67"/>
    <w:rsid w:val="00D05C90"/>
    <w:rsid w:val="00D07D86"/>
    <w:rsid w:val="00D110ED"/>
    <w:rsid w:val="00D20D3D"/>
    <w:rsid w:val="00D41362"/>
    <w:rsid w:val="00D41526"/>
    <w:rsid w:val="00D42453"/>
    <w:rsid w:val="00D57D9B"/>
    <w:rsid w:val="00D66C7F"/>
    <w:rsid w:val="00D74EB5"/>
    <w:rsid w:val="00D91C96"/>
    <w:rsid w:val="00D96B0E"/>
    <w:rsid w:val="00DA34FD"/>
    <w:rsid w:val="00DA5B27"/>
    <w:rsid w:val="00DA6808"/>
    <w:rsid w:val="00DB02E5"/>
    <w:rsid w:val="00DB479C"/>
    <w:rsid w:val="00DB6C30"/>
    <w:rsid w:val="00DC09E7"/>
    <w:rsid w:val="00DE09BC"/>
    <w:rsid w:val="00DF0265"/>
    <w:rsid w:val="00E06651"/>
    <w:rsid w:val="00E12D78"/>
    <w:rsid w:val="00E13495"/>
    <w:rsid w:val="00E46CA7"/>
    <w:rsid w:val="00E552EE"/>
    <w:rsid w:val="00E635B5"/>
    <w:rsid w:val="00E72164"/>
    <w:rsid w:val="00E737B0"/>
    <w:rsid w:val="00E75742"/>
    <w:rsid w:val="00E776B4"/>
    <w:rsid w:val="00E85637"/>
    <w:rsid w:val="00E87899"/>
    <w:rsid w:val="00E915EC"/>
    <w:rsid w:val="00E92723"/>
    <w:rsid w:val="00E9785E"/>
    <w:rsid w:val="00EA0BA4"/>
    <w:rsid w:val="00EA233B"/>
    <w:rsid w:val="00EB3966"/>
    <w:rsid w:val="00EB629C"/>
    <w:rsid w:val="00EB7609"/>
    <w:rsid w:val="00EB7B20"/>
    <w:rsid w:val="00EB7F5D"/>
    <w:rsid w:val="00EC1F15"/>
    <w:rsid w:val="00EC48B1"/>
    <w:rsid w:val="00EC5BAE"/>
    <w:rsid w:val="00EC792A"/>
    <w:rsid w:val="00ED1175"/>
    <w:rsid w:val="00ED4744"/>
    <w:rsid w:val="00ED5ECB"/>
    <w:rsid w:val="00F00F2B"/>
    <w:rsid w:val="00F04FCF"/>
    <w:rsid w:val="00F11C46"/>
    <w:rsid w:val="00F15082"/>
    <w:rsid w:val="00F151AC"/>
    <w:rsid w:val="00F302C2"/>
    <w:rsid w:val="00F60989"/>
    <w:rsid w:val="00F94062"/>
    <w:rsid w:val="00FB06DD"/>
    <w:rsid w:val="00FB1F2E"/>
    <w:rsid w:val="00FB7609"/>
    <w:rsid w:val="00FB783C"/>
    <w:rsid w:val="0681FF63"/>
    <w:rsid w:val="0C120D52"/>
    <w:rsid w:val="0E14D7BE"/>
    <w:rsid w:val="1910C429"/>
    <w:rsid w:val="25EB87E0"/>
    <w:rsid w:val="293D3DA4"/>
    <w:rsid w:val="2A7388CC"/>
    <w:rsid w:val="2ADB2218"/>
    <w:rsid w:val="2C4193FD"/>
    <w:rsid w:val="303CBD89"/>
    <w:rsid w:val="3EA72917"/>
    <w:rsid w:val="41BE6E94"/>
    <w:rsid w:val="42980E72"/>
    <w:rsid w:val="42C8D50A"/>
    <w:rsid w:val="48042A5B"/>
    <w:rsid w:val="4F32159C"/>
    <w:rsid w:val="4F7EF720"/>
    <w:rsid w:val="569A3134"/>
    <w:rsid w:val="59198F8C"/>
    <w:rsid w:val="5E0A2E3F"/>
    <w:rsid w:val="5EE6DDF2"/>
    <w:rsid w:val="661363B5"/>
    <w:rsid w:val="6789F2A5"/>
    <w:rsid w:val="6E932BF3"/>
    <w:rsid w:val="6EA7A199"/>
    <w:rsid w:val="7960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5849E5"/>
  <w15:docId w15:val="{AA002448-0193-4A4C-99B2-AC7B13AA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pacing w:val="2"/>
      <w:position w:val="6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</w:rPr>
  </w:style>
  <w:style w:type="paragraph" w:styleId="Heading2">
    <w:name w:val="heading 2"/>
    <w:aliases w:val="(sama)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aliases w:val="( sama)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Pr>
      <w:spacing w:val="0"/>
      <w:position w:val="0"/>
      <w:sz w:val="20"/>
    </w:rPr>
  </w:style>
  <w:style w:type="paragraph" w:customStyle="1" w:styleId="Numbering">
    <w:name w:val="Numbering"/>
    <w:basedOn w:val="Normal"/>
    <w:pPr>
      <w:numPr>
        <w:numId w:val="1"/>
      </w:numPr>
    </w:pPr>
  </w:style>
  <w:style w:type="paragraph" w:customStyle="1" w:styleId="Bulleting">
    <w:name w:val="Bulleting."/>
    <w:basedOn w:val="Normal"/>
    <w:pPr>
      <w:numPr>
        <w:numId w:val="2"/>
      </w:numPr>
      <w:tabs>
        <w:tab w:val="clear" w:pos="360"/>
      </w:tabs>
    </w:pPr>
  </w:style>
  <w:style w:type="paragraph" w:styleId="Header">
    <w:name w:val="header"/>
    <w:basedOn w:val="Normal"/>
    <w:semiHidden/>
    <w:pPr>
      <w:jc w:val="center"/>
    </w:pPr>
    <w:rPr>
      <w:spacing w:val="0"/>
      <w:position w:val="0"/>
      <w:sz w:val="20"/>
    </w:rPr>
  </w:style>
  <w:style w:type="paragraph" w:styleId="Caption">
    <w:name w:val="caption"/>
    <w:basedOn w:val="Normal"/>
    <w:next w:val="Normal"/>
    <w:qFormat/>
    <w:pPr>
      <w:framePr w:w="4423" w:h="1191" w:hRule="exact" w:wrap="around" w:vAnchor="page" w:hAnchor="page" w:x="6918" w:y="170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Arial" w:hAnsi="Arial" w:cs="Arial"/>
      <w:b/>
      <w:bCs/>
      <w:sz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479"/>
    <w:rPr>
      <w:rFonts w:ascii="Tahoma" w:hAnsi="Tahoma" w:cs="Tahoma"/>
      <w:spacing w:val="2"/>
      <w:position w:val="6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7F68A8"/>
    <w:rPr>
      <w:spacing w:val="2"/>
      <w:position w:val="6"/>
      <w:sz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D117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1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1175"/>
    <w:pPr>
      <w:spacing w:after="160"/>
    </w:pPr>
    <w:rPr>
      <w:rFonts w:asciiTheme="minorHAnsi" w:eastAsiaTheme="minorHAnsi" w:hAnsiTheme="minorHAnsi" w:cstheme="minorBidi"/>
      <w:spacing w:val="0"/>
      <w:position w:val="0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1175"/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rsid w:val="00ED11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160A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2611F"/>
    <w:rPr>
      <w:rFonts w:ascii="Calibri" w:eastAsiaTheme="minorHAnsi" w:hAnsi="Calibri" w:cstheme="minorBidi"/>
      <w:spacing w:val="0"/>
      <w:kern w:val="2"/>
      <w:position w:val="0"/>
      <w:sz w:val="22"/>
      <w:szCs w:val="21"/>
      <w:lang w:val="en-GB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C2611F"/>
    <w:rPr>
      <w:rFonts w:ascii="Calibri" w:eastAsiaTheme="minorHAnsi" w:hAnsi="Calibri" w:cstheme="minorBidi"/>
      <w:kern w:val="2"/>
      <w:sz w:val="22"/>
      <w:szCs w:val="21"/>
      <w:lang w:val="en-GB"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9A3"/>
    <w:pPr>
      <w:spacing w:after="0"/>
    </w:pPr>
    <w:rPr>
      <w:rFonts w:ascii="Times New Roman" w:eastAsia="Times New Roman" w:hAnsi="Times New Roman" w:cs="Times New Roman"/>
      <w:b/>
      <w:bCs/>
      <w:spacing w:val="2"/>
      <w:position w:val="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9A3"/>
    <w:rPr>
      <w:rFonts w:asciiTheme="minorHAnsi" w:eastAsiaTheme="minorHAnsi" w:hAnsiTheme="minorHAnsi" w:cstheme="minorBidi"/>
      <w:b/>
      <w:bCs/>
      <w:spacing w:val="2"/>
      <w:position w:val="6"/>
      <w:lang w:eastAsia="en-US"/>
    </w:rPr>
  </w:style>
  <w:style w:type="paragraph" w:styleId="ListParagraph">
    <w:name w:val="List Paragraph"/>
    <w:basedOn w:val="Normal"/>
    <w:uiPriority w:val="34"/>
    <w:qFormat/>
    <w:rsid w:val="00C54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rmk.ee/wp-content/uploads/2025/02/Polvamaa_Kiidjarve_muudetud_kava_projekt_2021-05-17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rne.tilk@polva.e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info@polva.ee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isu\Downloads\kirjaplank_ee_201811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C9471881EDC4AAEEBB0B0854962E5" ma:contentTypeVersion="13" ma:contentTypeDescription="Create a new document." ma:contentTypeScope="" ma:versionID="f4233b74c268416c2ad526a41af0faea">
  <xsd:schema xmlns:xsd="http://www.w3.org/2001/XMLSchema" xmlns:xs="http://www.w3.org/2001/XMLSchema" xmlns:p="http://schemas.microsoft.com/office/2006/metadata/properties" xmlns:ns2="57a10775-02b0-4b31-8d2b-97d8352c7476" xmlns:ns3="eb588d3b-b930-4488-b359-741503acaa24" targetNamespace="http://schemas.microsoft.com/office/2006/metadata/properties" ma:root="true" ma:fieldsID="ba6ffef2f113d47cdb228453c2be201d" ns2:_="" ns3:_="">
    <xsd:import namespace="57a10775-02b0-4b31-8d2b-97d8352c7476"/>
    <xsd:import namespace="eb588d3b-b930-4488-b359-741503acaa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10775-02b0-4b31-8d2b-97d8352c74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a7711c9-4b03-4155-86dd-4888dbd2893b}" ma:internalName="TaxCatchAll" ma:showField="CatchAllData" ma:web="57a10775-02b0-4b31-8d2b-97d8352c7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88d3b-b930-4488-b359-741503aca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2f010f5-e7d9-4309-8ca3-d636afa623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DB815B-0E6F-184A-BDAD-EB7948C0C2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61FB6D-4A58-415E-B594-083292DD15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15C46D-9942-49F7-BB3C-44D59A994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10775-02b0-4b31-8d2b-97d8352c7476"/>
    <ds:schemaRef ds:uri="eb588d3b-b930-4488-b359-741503acaa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a133404-1e7a-47be-9395-e98e6125c6a2}" enabled="0" method="" siteId="{9a133404-1e7a-47be-9395-e98e6125c6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kirjaplank_ee_20181113 (2)</Template>
  <TotalTime>40</TotalTime>
  <Pages>2</Pages>
  <Words>241</Words>
  <Characters>1401</Characters>
  <Application>Microsoft Office Word</Application>
  <DocSecurity>0</DocSecurity>
  <Lines>11</Lines>
  <Paragraphs>3</Paragraphs>
  <ScaleCrop>false</ScaleCrop>
  <Company>DF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MS Office 2016(TM) file templates</dc:subject>
  <dc:creator>Elisabeth Ivask</dc:creator>
  <dc:description>Ver 6.0, 11.2018</dc:description>
  <cp:lastModifiedBy>Risto Sepp</cp:lastModifiedBy>
  <cp:revision>7</cp:revision>
  <cp:lastPrinted>2023-04-18T13:42:00Z</cp:lastPrinted>
  <dcterms:created xsi:type="dcterms:W3CDTF">2025-04-30T04:59:00Z</dcterms:created>
  <dcterms:modified xsi:type="dcterms:W3CDTF">2025-04-30T06:22:00Z</dcterms:modified>
</cp:coreProperties>
</file>